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C8" w:rsidRDefault="002C6BC8">
      <w:pPr>
        <w:rPr>
          <w:rFonts w:ascii="Times New Roman" w:hAnsi="Times New Roman" w:cs="Times New Roman"/>
          <w:sz w:val="24"/>
          <w:szCs w:val="24"/>
        </w:rPr>
      </w:pPr>
    </w:p>
    <w:p w:rsidR="002C6BC8" w:rsidRPr="00782025" w:rsidRDefault="002C6BC8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Войны я не видел, но знаю,</w:t>
      </w:r>
    </w:p>
    <w:p w:rsidR="002C6BC8" w:rsidRPr="00782025" w:rsidRDefault="002C6BC8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Как трудно народу пришлось,</w:t>
      </w:r>
    </w:p>
    <w:p w:rsidR="002C6BC8" w:rsidRPr="00782025" w:rsidRDefault="002C6BC8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И голод, и холод, и ужас –</w:t>
      </w:r>
    </w:p>
    <w:p w:rsidR="002C6BC8" w:rsidRPr="00782025" w:rsidRDefault="002C6BC8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Все им испытать довелось.</w:t>
      </w:r>
    </w:p>
    <w:p w:rsidR="002C6BC8" w:rsidRPr="00782025" w:rsidRDefault="002C6BC8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2C6BC8" w:rsidRPr="00782025" w:rsidRDefault="002C6BC8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Пусть мирно живут на планете,</w:t>
      </w:r>
    </w:p>
    <w:p w:rsidR="002C6BC8" w:rsidRPr="00782025" w:rsidRDefault="002C6BC8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Пусть дети не знают войны,</w:t>
      </w:r>
    </w:p>
    <w:p w:rsidR="002C6BC8" w:rsidRPr="00782025" w:rsidRDefault="002C6BC8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Пусть яркое солнышко светит!</w:t>
      </w:r>
    </w:p>
    <w:p w:rsidR="002C6BC8" w:rsidRPr="00782025" w:rsidRDefault="002C6BC8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Мы дружной семьей быть должны!</w:t>
      </w:r>
    </w:p>
    <w:p w:rsidR="002C6BC8" w:rsidRDefault="002C6BC8" w:rsidP="00772D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2753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30DC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232.5pt;height:123pt;visibility:visible">
            <v:imagedata r:id="rId6" o:title=""/>
          </v:shape>
        </w:pict>
      </w:r>
    </w:p>
    <w:p w:rsidR="002C6BC8" w:rsidRDefault="002C6BC8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30DCF">
        <w:rPr>
          <w:noProof/>
          <w:lang w:eastAsia="ru-RU"/>
        </w:rPr>
        <w:pict>
          <v:shape id="Рисунок 15" o:spid="_x0000_i1026" type="#_x0000_t75" style="width:234.75pt;height:164.25pt;visibility:visible">
            <v:imagedata r:id="rId7" o:title=""/>
          </v:shape>
        </w:pict>
      </w:r>
    </w:p>
    <w:p w:rsidR="002C6BC8" w:rsidRDefault="002C6BC8" w:rsidP="002753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2753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6BC8" w:rsidRPr="00782025" w:rsidRDefault="002C6BC8" w:rsidP="002753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детский сад № 42</w:t>
      </w:r>
    </w:p>
    <w:p w:rsidR="002C6BC8" w:rsidRPr="00782025" w:rsidRDefault="002C6BC8" w:rsidP="002753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Тюмени</w:t>
      </w:r>
    </w:p>
    <w:p w:rsidR="002C6BC8" w:rsidRPr="00782025" w:rsidRDefault="002C6BC8" w:rsidP="002753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Фёдорова Анастасия Александровна.</w:t>
      </w:r>
    </w:p>
    <w:p w:rsidR="002C6BC8" w:rsidRPr="00782025" w:rsidRDefault="002C6BC8" w:rsidP="00275391">
      <w:pPr>
        <w:spacing w:line="360" w:lineRule="auto"/>
        <w:rPr>
          <w:noProof/>
          <w:sz w:val="28"/>
          <w:szCs w:val="28"/>
          <w:lang w:eastAsia="ru-RU"/>
        </w:rPr>
      </w:pPr>
    </w:p>
    <w:p w:rsidR="002C6BC8" w:rsidRDefault="002C6BC8" w:rsidP="00275391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30DCF">
        <w:rPr>
          <w:noProof/>
          <w:lang w:eastAsia="ru-RU"/>
        </w:rPr>
        <w:pict>
          <v:shape id="Рисунок 19" o:spid="_x0000_i1027" type="#_x0000_t75" style="width:180pt;height:112.5pt;visibility:visible">
            <v:imagedata r:id="rId8" o:title=""/>
          </v:shape>
        </w:pict>
      </w:r>
    </w:p>
    <w:p w:rsidR="002C6BC8" w:rsidRDefault="002C6BC8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30DCF">
        <w:rPr>
          <w:noProof/>
          <w:lang w:eastAsia="ru-RU"/>
        </w:rPr>
        <w:pict>
          <v:shape id="Рисунок 1" o:spid="_x0000_i1028" type="#_x0000_t75" style="width:226.5pt;height:203.25pt;visibility:visible">
            <v:imagedata r:id="rId9" o:title=""/>
          </v:shape>
        </w:pict>
      </w:r>
    </w:p>
    <w:p w:rsidR="002C6BC8" w:rsidRPr="00782025" w:rsidRDefault="002C6BC8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Помни, как гремели орудий раскаты,</w:t>
      </w:r>
    </w:p>
    <w:p w:rsidR="002C6BC8" w:rsidRPr="00782025" w:rsidRDefault="002C6BC8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Как в огне умирали солдаты</w:t>
      </w:r>
    </w:p>
    <w:p w:rsidR="002C6BC8" w:rsidRPr="00782025" w:rsidRDefault="002C6BC8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В сорок первом, в сорок пятом –</w:t>
      </w:r>
    </w:p>
    <w:p w:rsidR="002C6BC8" w:rsidRPr="00782025" w:rsidRDefault="002C6BC8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Шли солдаты за правду на бой.</w:t>
      </w:r>
    </w:p>
    <w:p w:rsidR="002C6BC8" w:rsidRPr="00782025" w:rsidRDefault="002C6BC8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Помни, в нашей власти и грозы, и ветер,</w:t>
      </w:r>
    </w:p>
    <w:p w:rsidR="002C6BC8" w:rsidRPr="00782025" w:rsidRDefault="002C6BC8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Мы за счастье и слезы в ответе,</w:t>
      </w:r>
    </w:p>
    <w:p w:rsidR="002C6BC8" w:rsidRPr="00782025" w:rsidRDefault="002C6BC8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На планете наши дети –</w:t>
      </w:r>
    </w:p>
    <w:p w:rsidR="002C6BC8" w:rsidRPr="00782025" w:rsidRDefault="002C6BC8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Поколение юных живет.</w:t>
      </w:r>
    </w:p>
    <w:p w:rsidR="002C6BC8" w:rsidRPr="00782025" w:rsidRDefault="002C6BC8" w:rsidP="00DB03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BC8" w:rsidRPr="00782025" w:rsidRDefault="002C6BC8" w:rsidP="00772D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</w:t>
      </w:r>
    </w:p>
    <w:p w:rsidR="002C6BC8" w:rsidRDefault="002C6BC8" w:rsidP="00643E23">
      <w:pPr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Pr="00AA409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Основные периоды </w:t>
      </w:r>
    </w:p>
    <w:p w:rsidR="002C6BC8" w:rsidRPr="00AA409F" w:rsidRDefault="002C6BC8" w:rsidP="00AA409F">
      <w:pPr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A409F">
        <w:rPr>
          <w:rFonts w:ascii="Times New Roman" w:hAnsi="Times New Roman" w:cs="Times New Roman"/>
          <w:b/>
          <w:bCs/>
          <w:sz w:val="28"/>
          <w:szCs w:val="28"/>
          <w:u w:val="single"/>
        </w:rPr>
        <w:t>Великой Отечественной войны</w:t>
      </w:r>
    </w:p>
    <w:p w:rsidR="002C6BC8" w:rsidRDefault="002C6BC8" w:rsidP="00643E23">
      <w:pPr>
        <w:spacing w:before="360" w:after="120"/>
        <w:ind w:firstLine="142"/>
        <w:rPr>
          <w:rFonts w:ascii="Times New Roman" w:hAnsi="Times New Roman" w:cs="Times New Roman"/>
          <w:sz w:val="24"/>
          <w:szCs w:val="24"/>
        </w:rPr>
      </w:pPr>
      <w:r w:rsidRPr="00AA4777">
        <w:rPr>
          <w:rFonts w:ascii="Times New Roman" w:hAnsi="Times New Roman" w:cs="Times New Roman"/>
          <w:sz w:val="24"/>
          <w:szCs w:val="24"/>
        </w:rPr>
        <w:t>Первый период (22 июня 1941 г. -18 ноября 1942 г.) В течение года после нападения Германии на СССР, немецкая армия смогла завоевать значительные территории, в число которых входили Литва, Латвия, Эстония, Молдавия, Белоруссия и Украина. После этого войска двинулись вглубь страны с целью захватить Москву и Ленинград, однако, несмотря на неудачи русских солдат в начале войны, немцам не удалось взять столицу. Ленинград был взят в блокаду, но в город немцев не пустили. Битвы за Москву, Ленинград и Новгород продолжались вплоть до 1942 года.</w:t>
      </w:r>
    </w:p>
    <w:p w:rsidR="002C6BC8" w:rsidRDefault="002C6BC8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643E23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30DCF">
        <w:rPr>
          <w:noProof/>
          <w:lang w:eastAsia="ru-RU"/>
        </w:rPr>
        <w:pict>
          <v:shape id="Рисунок 4" o:spid="_x0000_i1029" type="#_x0000_t75" style="width:222pt;height:166.5pt;visibility:visible">
            <v:imagedata r:id="rId10" o:title=""/>
          </v:shape>
        </w:pict>
      </w:r>
    </w:p>
    <w:p w:rsidR="002C6BC8" w:rsidRDefault="002C6BC8" w:rsidP="00772DD5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AA4777">
        <w:rPr>
          <w:rFonts w:ascii="Times New Roman" w:hAnsi="Times New Roman" w:cs="Times New Roman"/>
          <w:sz w:val="24"/>
          <w:szCs w:val="24"/>
        </w:rPr>
        <w:t xml:space="preserve">Период коренного перелома (1942 – 1943 гг.)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777">
        <w:rPr>
          <w:rFonts w:ascii="Times New Roman" w:hAnsi="Times New Roman" w:cs="Times New Roman"/>
          <w:sz w:val="24"/>
          <w:szCs w:val="24"/>
        </w:rPr>
        <w:t>Средний период войны носит такое название из-за того, что именно в это время советские войска смогли взять преимущество в войне в свои руки и начать контрнаступление. Армии немцев и союзников постепенно начали отступать обратно к западной границе, множество иностранных легионов были разбиты и уничтожены. Благодаря тому, что вся промышленность СССР в это время работала на военные нужды, советской армии удалось значительно увеличить свое вооружение и оказать достойное сопротивление. Армия СССР из обороняющейся превратилась в нападающую.</w:t>
      </w:r>
    </w:p>
    <w:p w:rsidR="002C6BC8" w:rsidRDefault="002C6BC8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3D67C0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230DCF">
        <w:rPr>
          <w:noProof/>
          <w:lang w:eastAsia="ru-RU"/>
        </w:rPr>
        <w:pict>
          <v:shape id="Рисунок 7" o:spid="_x0000_i1030" type="#_x0000_t75" style="width:232.5pt;height:166.5pt;visibility:visible">
            <v:imagedata r:id="rId11" o:title=""/>
          </v:shape>
        </w:pict>
      </w:r>
    </w:p>
    <w:p w:rsidR="002C6BC8" w:rsidRDefault="002C6BC8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A409F">
        <w:rPr>
          <w:rFonts w:ascii="Times New Roman" w:hAnsi="Times New Roman" w:cs="Times New Roman"/>
          <w:sz w:val="24"/>
          <w:szCs w:val="24"/>
        </w:rPr>
        <w:t xml:space="preserve">Финальный период войны (1943 – 1945 гг.). В этот период СССР начала отвоевывать оккупированные немцами земли и продвигаться в сторону Германии. Был освобожден Ленинград, советские войска вошли в Чехословакию, Польшу, а затем и на территорию Германии. 8 мая был взят Берлин, а немецкие войска объявили о безоговорочной капитуляции. Гитлер повесился, узнав о проигранной войне.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A409F">
        <w:rPr>
          <w:rFonts w:ascii="Times New Roman" w:hAnsi="Times New Roman" w:cs="Times New Roman"/>
          <w:sz w:val="24"/>
          <w:szCs w:val="24"/>
        </w:rPr>
        <w:t>Война закончилась.</w:t>
      </w:r>
    </w:p>
    <w:p w:rsidR="002C6BC8" w:rsidRDefault="002C6BC8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C6BC8" w:rsidRDefault="002C6BC8" w:rsidP="00643E23">
      <w:pPr>
        <w:spacing w:before="36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2C6BC8" w:rsidRDefault="002C6BC8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30DCF">
        <w:rPr>
          <w:noProof/>
          <w:lang w:eastAsia="ru-RU"/>
        </w:rPr>
        <w:pict>
          <v:shape id="Рисунок 8" o:spid="_x0000_i1031" type="#_x0000_t75" style="width:226.5pt;height:170.25pt;visibility:visible">
            <v:imagedata r:id="rId12" o:title=""/>
          </v:shape>
        </w:pict>
      </w:r>
    </w:p>
    <w:p w:rsidR="002C6BC8" w:rsidRPr="00100619" w:rsidRDefault="002C6BC8" w:rsidP="00643E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C6BC8" w:rsidRPr="00100619" w:rsidSect="00DB0365">
      <w:pgSz w:w="16838" w:h="11906" w:orient="landscape"/>
      <w:pgMar w:top="709" w:right="536" w:bottom="709" w:left="567" w:header="708" w:footer="708" w:gutter="0"/>
      <w:cols w:num="3" w:space="21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BC8" w:rsidRDefault="002C6BC8" w:rsidP="00AA409F">
      <w:pPr>
        <w:spacing w:after="0" w:line="240" w:lineRule="auto"/>
      </w:pPr>
      <w:r>
        <w:separator/>
      </w:r>
    </w:p>
  </w:endnote>
  <w:endnote w:type="continuationSeparator" w:id="0">
    <w:p w:rsidR="002C6BC8" w:rsidRDefault="002C6BC8" w:rsidP="00AA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BC8" w:rsidRDefault="002C6BC8" w:rsidP="00AA409F">
      <w:pPr>
        <w:spacing w:after="0" w:line="240" w:lineRule="auto"/>
      </w:pPr>
      <w:r>
        <w:separator/>
      </w:r>
    </w:p>
  </w:footnote>
  <w:footnote w:type="continuationSeparator" w:id="0">
    <w:p w:rsidR="002C6BC8" w:rsidRDefault="002C6BC8" w:rsidP="00AA40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0FF"/>
    <w:rsid w:val="00100619"/>
    <w:rsid w:val="00151FCF"/>
    <w:rsid w:val="0016311D"/>
    <w:rsid w:val="00183C0E"/>
    <w:rsid w:val="001F76DE"/>
    <w:rsid w:val="00230DCF"/>
    <w:rsid w:val="00275391"/>
    <w:rsid w:val="002C6BC8"/>
    <w:rsid w:val="002F6BF3"/>
    <w:rsid w:val="003429AA"/>
    <w:rsid w:val="003D67C0"/>
    <w:rsid w:val="003D7C66"/>
    <w:rsid w:val="00643E23"/>
    <w:rsid w:val="00752ED9"/>
    <w:rsid w:val="00772DD5"/>
    <w:rsid w:val="00782025"/>
    <w:rsid w:val="00820F72"/>
    <w:rsid w:val="00836FA5"/>
    <w:rsid w:val="008D4C89"/>
    <w:rsid w:val="0091783A"/>
    <w:rsid w:val="009B616B"/>
    <w:rsid w:val="00A858B2"/>
    <w:rsid w:val="00AA409F"/>
    <w:rsid w:val="00AA4777"/>
    <w:rsid w:val="00AD5E67"/>
    <w:rsid w:val="00D84442"/>
    <w:rsid w:val="00D90C90"/>
    <w:rsid w:val="00D94C77"/>
    <w:rsid w:val="00DB0365"/>
    <w:rsid w:val="00E270FF"/>
    <w:rsid w:val="00EB4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F7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3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6F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A409F"/>
  </w:style>
  <w:style w:type="paragraph" w:styleId="Footer">
    <w:name w:val="footer"/>
    <w:basedOn w:val="Normal"/>
    <w:link w:val="FooterChar"/>
    <w:uiPriority w:val="99"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A40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96</TotalTime>
  <Pages>2</Pages>
  <Words>331</Words>
  <Characters>1887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Windows7x64</cp:lastModifiedBy>
  <cp:revision>14</cp:revision>
  <dcterms:created xsi:type="dcterms:W3CDTF">2015-03-18T14:20:00Z</dcterms:created>
  <dcterms:modified xsi:type="dcterms:W3CDTF">2020-05-07T07:03:00Z</dcterms:modified>
</cp:coreProperties>
</file>